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A05" w:rsidRDefault="00DE5A05">
      <w:pPr>
        <w:pStyle w:val="Encabezado"/>
        <w:tabs>
          <w:tab w:val="clear" w:pos="4252"/>
          <w:tab w:val="clear" w:pos="8504"/>
        </w:tabs>
        <w:jc w:val="both"/>
        <w:rPr>
          <w:rFonts w:ascii="Calibri" w:hAnsi="Calibri"/>
        </w:rPr>
      </w:pPr>
    </w:p>
    <w:p w:rsidR="00DE5A05" w:rsidRPr="00DE5A05" w:rsidRDefault="00130793" w:rsidP="00DE5A05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44.05pt;margin-top:.3pt;width:372.6pt;height:108.25pt;z-index:251662336" fillcolor="#06c" strokecolor="#9cf" strokeweight="1.5pt">
            <v:shadow on="t" color="#900"/>
            <v:textpath style="font-family:&quot;Impact&quot;;v-text-kern:t" trim="t" fitpath="t" string="DIA DE LA MUJER &#10;TRABAJADORA"/>
          </v:shape>
        </w:pict>
      </w:r>
    </w:p>
    <w:p w:rsidR="00DE5A05" w:rsidRPr="00DE5A05" w:rsidRDefault="00DE5A05" w:rsidP="00DE5A05"/>
    <w:p w:rsidR="00DE5A05" w:rsidRDefault="00DE5A05" w:rsidP="00DE5A05"/>
    <w:p w:rsidR="00DE5A05" w:rsidRDefault="00DE5A05" w:rsidP="00DE5A05"/>
    <w:p w:rsidR="000D75CD" w:rsidRDefault="00DE5A05" w:rsidP="00DE5A05">
      <w:pPr>
        <w:tabs>
          <w:tab w:val="left" w:pos="2766"/>
        </w:tabs>
      </w:pPr>
      <w:r>
        <w:tab/>
      </w:r>
    </w:p>
    <w:p w:rsidR="00DE5A05" w:rsidRDefault="00DE5A05" w:rsidP="00DE5A05">
      <w:pPr>
        <w:tabs>
          <w:tab w:val="left" w:pos="2766"/>
        </w:tabs>
      </w:pPr>
    </w:p>
    <w:p w:rsidR="00DE5A05" w:rsidRDefault="00DE5A05" w:rsidP="00DE5A05">
      <w:pPr>
        <w:tabs>
          <w:tab w:val="left" w:pos="2766"/>
        </w:tabs>
      </w:pPr>
    </w:p>
    <w:p w:rsidR="00DE5A05" w:rsidRDefault="00DE5A05" w:rsidP="00DE5A05">
      <w:pPr>
        <w:tabs>
          <w:tab w:val="left" w:pos="2766"/>
        </w:tabs>
      </w:pPr>
    </w:p>
    <w:p w:rsidR="00DE5A05" w:rsidRPr="00DE5A05" w:rsidRDefault="00DE5A05" w:rsidP="00DE5A05"/>
    <w:p w:rsidR="00DE5A05" w:rsidRDefault="00DE5A05" w:rsidP="00DE5A05"/>
    <w:p w:rsidR="00DE5A05" w:rsidRDefault="00DE5A05" w:rsidP="00DE5A05"/>
    <w:p w:rsidR="00DE5A05" w:rsidRPr="00560669" w:rsidRDefault="00DE5A05" w:rsidP="00DE5A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erlin Sans FB Demi" w:hAnsi="Berlin Sans FB Demi"/>
          <w:sz w:val="60"/>
          <w:szCs w:val="60"/>
        </w:rPr>
      </w:pPr>
      <w:r w:rsidRPr="00560669">
        <w:rPr>
          <w:rFonts w:ascii="Berlin Sans FB Demi" w:hAnsi="Berlin Sans FB Demi"/>
          <w:sz w:val="60"/>
          <w:szCs w:val="60"/>
        </w:rPr>
        <w:t>SABADO 9 DE MARZO</w:t>
      </w:r>
    </w:p>
    <w:p w:rsidR="00DE5A05" w:rsidRPr="00560669" w:rsidRDefault="00DE5A05" w:rsidP="00DE5A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erlin Sans FB Demi" w:hAnsi="Berlin Sans FB Demi"/>
          <w:sz w:val="60"/>
          <w:szCs w:val="60"/>
        </w:rPr>
      </w:pPr>
      <w:r w:rsidRPr="00560669">
        <w:rPr>
          <w:rFonts w:ascii="Berlin Sans FB Demi" w:hAnsi="Berlin Sans FB Demi"/>
          <w:sz w:val="60"/>
          <w:szCs w:val="60"/>
        </w:rPr>
        <w:t>A las 19:00h</w:t>
      </w:r>
    </w:p>
    <w:p w:rsidR="00DE5A05" w:rsidRPr="00560669" w:rsidRDefault="00DE5A05" w:rsidP="00DE5A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erlin Sans FB Demi" w:hAnsi="Berlin Sans FB Demi"/>
          <w:sz w:val="60"/>
          <w:szCs w:val="60"/>
        </w:rPr>
      </w:pPr>
      <w:r w:rsidRPr="00560669">
        <w:rPr>
          <w:rFonts w:ascii="Berlin Sans FB Demi" w:hAnsi="Berlin Sans FB Demi"/>
          <w:sz w:val="60"/>
          <w:szCs w:val="60"/>
        </w:rPr>
        <w:t>AUDITORIO MUNICIPAL</w:t>
      </w:r>
    </w:p>
    <w:p w:rsidR="00DE5A05" w:rsidRDefault="00DE5A05" w:rsidP="00DE5A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erlin Sans FB Demi" w:hAnsi="Berlin Sans FB Demi"/>
          <w:sz w:val="70"/>
          <w:szCs w:val="70"/>
        </w:rPr>
      </w:pPr>
      <w:r w:rsidRPr="00560669">
        <w:rPr>
          <w:rFonts w:ascii="Berlin Sans FB Demi" w:hAnsi="Berlin Sans FB Demi"/>
          <w:sz w:val="60"/>
          <w:szCs w:val="60"/>
        </w:rPr>
        <w:t>OBRA DE TEATRO</w:t>
      </w:r>
      <w:r>
        <w:rPr>
          <w:rFonts w:ascii="Berlin Sans FB Demi" w:hAnsi="Berlin Sans FB Demi"/>
          <w:sz w:val="70"/>
          <w:szCs w:val="70"/>
        </w:rPr>
        <w:t xml:space="preserve"> </w:t>
      </w:r>
    </w:p>
    <w:p w:rsidR="00DE5A05" w:rsidRPr="00DE5A05" w:rsidRDefault="00DE5A05" w:rsidP="00DE5A05">
      <w:pPr>
        <w:rPr>
          <w:rFonts w:ascii="Berlin Sans FB Demi" w:hAnsi="Berlin Sans FB Demi"/>
          <w:sz w:val="70"/>
          <w:szCs w:val="7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-26036</wp:posOffset>
            </wp:positionH>
            <wp:positionV relativeFrom="paragraph">
              <wp:posOffset>276044</wp:posOffset>
            </wp:positionV>
            <wp:extent cx="5724071" cy="3771305"/>
            <wp:effectExtent l="38100" t="0" r="1419679" b="19645"/>
            <wp:wrapNone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756" cy="377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DE5A05" w:rsidRPr="00DE5A05" w:rsidRDefault="00DE5A05" w:rsidP="00DE5A05">
      <w:pPr>
        <w:rPr>
          <w:rFonts w:ascii="Berlin Sans FB Demi" w:hAnsi="Berlin Sans FB Demi"/>
          <w:sz w:val="70"/>
          <w:szCs w:val="70"/>
        </w:rPr>
      </w:pPr>
    </w:p>
    <w:p w:rsidR="00DE5A05" w:rsidRPr="00DE5A05" w:rsidRDefault="00DE5A05" w:rsidP="00DE5A05">
      <w:pPr>
        <w:rPr>
          <w:rFonts w:ascii="Berlin Sans FB Demi" w:hAnsi="Berlin Sans FB Demi"/>
          <w:sz w:val="70"/>
          <w:szCs w:val="70"/>
        </w:rPr>
      </w:pPr>
    </w:p>
    <w:p w:rsidR="00DE5A05" w:rsidRPr="00DE5A05" w:rsidRDefault="00DE5A05" w:rsidP="00DE5A05">
      <w:pPr>
        <w:rPr>
          <w:rFonts w:ascii="Berlin Sans FB Demi" w:hAnsi="Berlin Sans FB Demi"/>
          <w:sz w:val="70"/>
          <w:szCs w:val="70"/>
        </w:rPr>
      </w:pPr>
    </w:p>
    <w:p w:rsidR="00DE5A05" w:rsidRPr="00DE5A05" w:rsidRDefault="00DE5A05" w:rsidP="00DE5A05">
      <w:pPr>
        <w:tabs>
          <w:tab w:val="left" w:pos="8000"/>
        </w:tabs>
        <w:rPr>
          <w:rFonts w:ascii="Berlin Sans FB Demi" w:hAnsi="Berlin Sans FB Demi"/>
          <w:sz w:val="70"/>
          <w:szCs w:val="70"/>
        </w:rPr>
      </w:pPr>
      <w:r>
        <w:rPr>
          <w:rFonts w:ascii="Berlin Sans FB Demi" w:hAnsi="Berlin Sans FB Demi"/>
          <w:sz w:val="70"/>
          <w:szCs w:val="70"/>
        </w:rPr>
        <w:tab/>
      </w:r>
    </w:p>
    <w:p w:rsidR="00DE5A05" w:rsidRPr="00DE5A05" w:rsidRDefault="00DE5A05" w:rsidP="00DE5A05">
      <w:pPr>
        <w:rPr>
          <w:rFonts w:ascii="Berlin Sans FB Demi" w:hAnsi="Berlin Sans FB Demi"/>
          <w:sz w:val="70"/>
          <w:szCs w:val="70"/>
        </w:rPr>
      </w:pPr>
    </w:p>
    <w:p w:rsidR="00DE5A05" w:rsidRPr="00DE5A05" w:rsidRDefault="00DE5A05" w:rsidP="00DE5A05">
      <w:pPr>
        <w:rPr>
          <w:rFonts w:ascii="Berlin Sans FB Demi" w:hAnsi="Berlin Sans FB Demi"/>
          <w:sz w:val="70"/>
          <w:szCs w:val="70"/>
        </w:rPr>
      </w:pPr>
    </w:p>
    <w:p w:rsidR="00DE5A05" w:rsidRDefault="00DE5A05" w:rsidP="00DE5A05">
      <w:pPr>
        <w:rPr>
          <w:rFonts w:ascii="Berlin Sans FB Demi" w:hAnsi="Berlin Sans FB Demi"/>
          <w:sz w:val="70"/>
          <w:szCs w:val="70"/>
        </w:rPr>
      </w:pPr>
    </w:p>
    <w:p w:rsidR="00DE5A05" w:rsidRPr="00560669" w:rsidRDefault="00DE5A05" w:rsidP="00DE5A05">
      <w:pPr>
        <w:tabs>
          <w:tab w:val="left" w:pos="3383"/>
        </w:tabs>
        <w:rPr>
          <w:rFonts w:ascii="Berlin Sans FB Demi" w:hAnsi="Berlin Sans FB Demi"/>
          <w:sz w:val="20"/>
          <w:szCs w:val="20"/>
        </w:rPr>
      </w:pPr>
      <w:r>
        <w:rPr>
          <w:rFonts w:ascii="Berlin Sans FB Demi" w:hAnsi="Berlin Sans FB Demi"/>
          <w:sz w:val="70"/>
          <w:szCs w:val="70"/>
        </w:rPr>
        <w:tab/>
      </w:r>
    </w:p>
    <w:p w:rsidR="00DE5A05" w:rsidRPr="00DE5A05" w:rsidRDefault="00DE5A05" w:rsidP="00560669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3383"/>
        </w:tabs>
        <w:jc w:val="center"/>
        <w:rPr>
          <w:rFonts w:ascii="Berlin Sans FB Demi" w:hAnsi="Berlin Sans FB Demi"/>
          <w:i/>
          <w:color w:val="FF0000"/>
          <w:sz w:val="40"/>
          <w:szCs w:val="40"/>
        </w:rPr>
      </w:pPr>
      <w:r w:rsidRPr="00DE5A05">
        <w:rPr>
          <w:rFonts w:ascii="Berlin Sans FB Demi" w:hAnsi="Berlin Sans FB Demi"/>
          <w:i/>
          <w:color w:val="FF0000"/>
          <w:sz w:val="40"/>
          <w:szCs w:val="40"/>
        </w:rPr>
        <w:t>ENTRADA GRATUITA</w:t>
      </w:r>
    </w:p>
    <w:sectPr w:rsidR="00DE5A05" w:rsidRPr="00DE5A05" w:rsidSect="00DE5A05">
      <w:headerReference w:type="default" r:id="rId7"/>
      <w:footerReference w:type="default" r:id="rId8"/>
      <w:pgSz w:w="11906" w:h="16838" w:code="9"/>
      <w:pgMar w:top="1418" w:right="1134" w:bottom="284" w:left="1701" w:header="567" w:footer="53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2E15" w:rsidRDefault="00302E15">
      <w:r>
        <w:separator/>
      </w:r>
    </w:p>
  </w:endnote>
  <w:endnote w:type="continuationSeparator" w:id="1">
    <w:p w:rsidR="00302E15" w:rsidRDefault="00302E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D75" w:rsidRDefault="001C0D75" w:rsidP="001C0D75">
    <w:pPr>
      <w:pStyle w:val="Encabezado"/>
      <w:tabs>
        <w:tab w:val="clear" w:pos="8504"/>
        <w:tab w:val="left" w:pos="720"/>
        <w:tab w:val="right" w:pos="8640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2E15" w:rsidRDefault="00302E15">
      <w:r>
        <w:separator/>
      </w:r>
    </w:p>
  </w:footnote>
  <w:footnote w:type="continuationSeparator" w:id="1">
    <w:p w:rsidR="00302E15" w:rsidRDefault="00302E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5CD" w:rsidRDefault="000D75CD">
    <w:pPr>
      <w:pStyle w:val="Encabezado"/>
      <w:tabs>
        <w:tab w:val="left" w:pos="720"/>
      </w:tabs>
    </w:pPr>
    <w:r>
      <w:tab/>
    </w:r>
  </w:p>
  <w:p w:rsidR="008C77E9" w:rsidRDefault="00DE5A05">
    <w:pPr>
      <w:pStyle w:val="Encabezado"/>
      <w:tabs>
        <w:tab w:val="left" w:pos="720"/>
      </w:tabs>
    </w:pPr>
    <w:r>
      <w:rPr>
        <w:noProof/>
        <w:sz w:val="20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-238760</wp:posOffset>
          </wp:positionH>
          <wp:positionV relativeFrom="paragraph">
            <wp:posOffset>-267335</wp:posOffset>
          </wp:positionV>
          <wp:extent cx="581660" cy="947420"/>
          <wp:effectExtent l="19050" t="0" r="8890" b="0"/>
          <wp:wrapThrough wrapText="bothSides">
            <wp:wrapPolygon edited="0">
              <wp:start x="-707" y="0"/>
              <wp:lineTo x="-707" y="21282"/>
              <wp:lineTo x="21930" y="21282"/>
              <wp:lineTo x="21930" y="0"/>
              <wp:lineTo x="-707" y="0"/>
            </wp:wrapPolygon>
          </wp:wrapThrough>
          <wp:docPr id="4" name="Imagen 2" descr="Escudo Salin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Escudo Salina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660" cy="9474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E5A05" w:rsidRPr="00DE5A05" w:rsidRDefault="008C77E9" w:rsidP="00DE5A05">
    <w:pPr>
      <w:pStyle w:val="Encabezado"/>
      <w:tabs>
        <w:tab w:val="clear" w:pos="4252"/>
        <w:tab w:val="clear" w:pos="8504"/>
        <w:tab w:val="left" w:pos="709"/>
      </w:tabs>
      <w:rPr>
        <w:rFonts w:ascii="Arial Narrow" w:hAnsi="Arial Narrow"/>
        <w:b/>
        <w:bCs/>
        <w:color w:val="000080"/>
        <w:sz w:val="40"/>
        <w:szCs w:val="40"/>
      </w:rPr>
    </w:pPr>
    <w:r>
      <w:rPr>
        <w:color w:val="000080"/>
      </w:rPr>
      <w:tab/>
    </w:r>
    <w:r w:rsidRPr="00DE5A05">
      <w:rPr>
        <w:rFonts w:ascii="Arial Narrow" w:hAnsi="Arial Narrow"/>
        <w:b/>
        <w:bCs/>
        <w:color w:val="000080"/>
        <w:sz w:val="40"/>
        <w:szCs w:val="40"/>
      </w:rPr>
      <w:t>Ayuntamiento de Salina</w:t>
    </w:r>
    <w:r w:rsidR="00DE5A05" w:rsidRPr="00DE5A05">
      <w:rPr>
        <w:rFonts w:ascii="Arial Narrow" w:hAnsi="Arial Narrow"/>
        <w:b/>
        <w:bCs/>
        <w:color w:val="000080"/>
        <w:sz w:val="40"/>
        <w:szCs w:val="40"/>
      </w:rPr>
      <w:t>s</w:t>
    </w:r>
    <w:r w:rsidR="00DE5A05">
      <w:rPr>
        <w:rFonts w:ascii="Arial Narrow" w:hAnsi="Arial Narrow"/>
        <w:b/>
        <w:bCs/>
        <w:noProof/>
        <w:color w:val="000080"/>
        <w:sz w:val="40"/>
        <w:szCs w:val="4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4487545</wp:posOffset>
          </wp:positionH>
          <wp:positionV relativeFrom="paragraph">
            <wp:posOffset>-644525</wp:posOffset>
          </wp:positionV>
          <wp:extent cx="1621790" cy="1412240"/>
          <wp:effectExtent l="19050" t="0" r="0" b="0"/>
          <wp:wrapNone/>
          <wp:docPr id="7" name="Imagen 2" descr="Logotip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Logotipo "/>
                  <pic:cNvPicPr>
                    <a:picLocks noChangeAspect="1" noChangeArrowheads="1"/>
                  </pic:cNvPicPr>
                </pic:nvPicPr>
                <pic:blipFill>
                  <a:blip r:embed="rId2" r:link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1790" cy="1412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C77E9" w:rsidRPr="00DE5A05" w:rsidRDefault="00DE5A05" w:rsidP="00DE5A05">
    <w:pPr>
      <w:pStyle w:val="Encabezado"/>
      <w:tabs>
        <w:tab w:val="clear" w:pos="4252"/>
        <w:tab w:val="clear" w:pos="8504"/>
        <w:tab w:val="left" w:pos="274"/>
        <w:tab w:val="left" w:pos="709"/>
      </w:tabs>
      <w:rPr>
        <w:sz w:val="40"/>
        <w:szCs w:val="40"/>
      </w:rPr>
    </w:pPr>
    <w:r w:rsidRPr="00DE5A05">
      <w:rPr>
        <w:rFonts w:ascii="Arial Narrow" w:hAnsi="Arial Narrow"/>
        <w:b/>
        <w:bCs/>
        <w:color w:val="000080"/>
        <w:sz w:val="40"/>
        <w:szCs w:val="40"/>
      </w:rPr>
      <w:tab/>
    </w:r>
    <w:r>
      <w:rPr>
        <w:rFonts w:ascii="Arial Narrow" w:hAnsi="Arial Narrow"/>
        <w:b/>
        <w:bCs/>
        <w:color w:val="000080"/>
        <w:sz w:val="40"/>
        <w:szCs w:val="40"/>
      </w:rPr>
      <w:tab/>
    </w:r>
    <w:r w:rsidRPr="00DE5A05">
      <w:rPr>
        <w:rFonts w:ascii="Arial Narrow" w:hAnsi="Arial Narrow"/>
        <w:b/>
        <w:bCs/>
        <w:color w:val="000080"/>
        <w:sz w:val="40"/>
        <w:szCs w:val="40"/>
      </w:rPr>
      <w:t>Concejalía de Cultura</w:t>
    </w:r>
    <w:r w:rsidR="008C77E9" w:rsidRPr="00DE5A05">
      <w:rPr>
        <w:sz w:val="40"/>
        <w:szCs w:val="40"/>
      </w:rPr>
      <w:tab/>
    </w:r>
  </w:p>
  <w:p w:rsidR="000D75CD" w:rsidRDefault="000D75CD" w:rsidP="008C77E9">
    <w:pPr>
      <w:pStyle w:val="Encabezado"/>
      <w:tabs>
        <w:tab w:val="clear" w:pos="4252"/>
        <w:tab w:val="clear" w:pos="8504"/>
        <w:tab w:val="left" w:pos="720"/>
        <w:tab w:val="right" w:pos="9180"/>
        <w:tab w:val="right" w:pos="10440"/>
      </w:tabs>
    </w:pPr>
    <w:r>
      <w:rPr>
        <w:rFonts w:ascii="Arial Narrow" w:hAnsi="Arial Narrow"/>
        <w:b/>
        <w:bCs/>
        <w:color w:val="000080"/>
      </w:rP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attachedTemplate r:id="rId1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5D57CA"/>
    <w:rsid w:val="00037DB8"/>
    <w:rsid w:val="000D75CD"/>
    <w:rsid w:val="000E6E3E"/>
    <w:rsid w:val="00105BD7"/>
    <w:rsid w:val="00130793"/>
    <w:rsid w:val="00161CB9"/>
    <w:rsid w:val="001C0D75"/>
    <w:rsid w:val="002378E4"/>
    <w:rsid w:val="00251E1B"/>
    <w:rsid w:val="0027776E"/>
    <w:rsid w:val="00302E15"/>
    <w:rsid w:val="003F1D8C"/>
    <w:rsid w:val="003F3F60"/>
    <w:rsid w:val="004D2450"/>
    <w:rsid w:val="004F78CA"/>
    <w:rsid w:val="005327DF"/>
    <w:rsid w:val="00560129"/>
    <w:rsid w:val="00560669"/>
    <w:rsid w:val="005D57CA"/>
    <w:rsid w:val="00673F57"/>
    <w:rsid w:val="00775EBD"/>
    <w:rsid w:val="007B488D"/>
    <w:rsid w:val="007D5D50"/>
    <w:rsid w:val="00875A6B"/>
    <w:rsid w:val="008A5B93"/>
    <w:rsid w:val="008C77E9"/>
    <w:rsid w:val="009D497D"/>
    <w:rsid w:val="009E270C"/>
    <w:rsid w:val="00B23B9C"/>
    <w:rsid w:val="00B563C1"/>
    <w:rsid w:val="00BC37E3"/>
    <w:rsid w:val="00BE4CBF"/>
    <w:rsid w:val="00C64E89"/>
    <w:rsid w:val="00DE5A05"/>
    <w:rsid w:val="00E15D7A"/>
    <w:rsid w:val="00E83778"/>
    <w:rsid w:val="00EE58DB"/>
    <w:rsid w:val="00F72000"/>
    <w:rsid w:val="00FA31C8"/>
    <w:rsid w:val="00FC4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129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semiHidden/>
    <w:rsid w:val="0056012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rsid w:val="0056012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C77E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77E9"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link w:val="Encabezado"/>
    <w:semiHidden/>
    <w:rsid w:val="00673F5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www.salinas.es/sites/default/files/images/amas%20de%20casa.jp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yuntamiento\Documentos%20compartidos\Formularios%20y%20Plantillas\Plantillas%20de%20Word\Cabecera%20Word%20MJose%20Bustos%202%20DIRECCION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Cabecera Word MJose Bustos 2 DIRECCION</Template>
  <TotalTime>9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...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MARIAJOSE</dc:creator>
  <cp:lastModifiedBy>MARIAJOSE</cp:lastModifiedBy>
  <cp:revision>2</cp:revision>
  <cp:lastPrinted>2019-02-27T07:56:00Z</cp:lastPrinted>
  <dcterms:created xsi:type="dcterms:W3CDTF">2019-02-26T14:38:00Z</dcterms:created>
  <dcterms:modified xsi:type="dcterms:W3CDTF">2019-02-27T07:56:00Z</dcterms:modified>
</cp:coreProperties>
</file>